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17C8" w:rsidRDefault="008317C8" w:rsidP="008317C8">
      <w:pPr>
        <w:pStyle w:val="Heading1"/>
        <w:jc w:val="center"/>
        <w:rPr>
          <w:sz w:val="40"/>
          <w:szCs w:val="40"/>
        </w:rPr>
      </w:pPr>
      <w:r w:rsidRPr="008317C8">
        <w:rPr>
          <w:sz w:val="40"/>
          <w:szCs w:val="40"/>
        </w:rPr>
        <w:t>Clifton Cameras Product Specification</w:t>
      </w:r>
    </w:p>
    <w:p w:rsidR="008317C8" w:rsidRDefault="00A30BE3" w:rsidP="008317C8">
      <w:pPr>
        <w:pStyle w:val="Heading2"/>
        <w:jc w:val="center"/>
      </w:pPr>
      <w:r>
        <w:t>Sony Alpha A7R II Digital</w:t>
      </w:r>
      <w:r w:rsidR="00A878E5" w:rsidRPr="00A878E5">
        <w:t xml:space="preserve"> </w:t>
      </w:r>
      <w:r w:rsidR="008317C8" w:rsidRPr="008317C8">
        <w:t>Camera</w:t>
      </w:r>
      <w:r w:rsidR="008317C8">
        <w:t xml:space="preserve"> </w:t>
      </w:r>
      <w:r>
        <w:t xml:space="preserve">Body </w:t>
      </w:r>
      <w:r w:rsidR="008317C8">
        <w:t>Full Spec</w:t>
      </w:r>
    </w:p>
    <w:p w:rsidR="008317C8" w:rsidRDefault="008317C8" w:rsidP="008317C8"/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</w:rPr>
      </w:pPr>
      <w:r w:rsidRPr="00E862A3">
        <w:rPr>
          <w:rFonts w:ascii="Helvetica" w:eastAsia="Times New Roman" w:hAnsi="Helvetica" w:cs="Times New Roman"/>
          <w:b/>
          <w:color w:val="323232"/>
        </w:rPr>
        <w:t>Size &amp; Weight</w:t>
      </w:r>
      <w:bookmarkStart w:id="0" w:name="_GoBack"/>
      <w:bookmarkEnd w:id="0"/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b/>
          <w:color w:val="323232"/>
          <w:sz w:val="16"/>
          <w:szCs w:val="16"/>
        </w:rPr>
        <w:t>Dimensions (W x H x D)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Approx. 126.9 x 95.7 x 60.3 mm (approx. 5 x 3 7/8 x 2 3/8 inches)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b/>
          <w:color w:val="323232"/>
          <w:sz w:val="16"/>
          <w:szCs w:val="16"/>
        </w:rPr>
        <w:t>Weight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 xml:space="preserve">Approx. 625 g (approx. 1 </w:t>
      </w:r>
      <w:proofErr w:type="spellStart"/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lb</w:t>
      </w:r>
      <w:proofErr w:type="spellEnd"/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 xml:space="preserve"> 6.0 </w:t>
      </w:r>
      <w:proofErr w:type="spellStart"/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oz</w:t>
      </w:r>
      <w:proofErr w:type="spellEnd"/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) (with battery and Memory Stick PRO Duo)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 xml:space="preserve">Approx. 582 g (approx. 1 </w:t>
      </w:r>
      <w:proofErr w:type="spellStart"/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lb</w:t>
      </w:r>
      <w:proofErr w:type="spellEnd"/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 xml:space="preserve"> 4.5 </w:t>
      </w:r>
      <w:proofErr w:type="spellStart"/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oz</w:t>
      </w:r>
      <w:proofErr w:type="spellEnd"/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) (body only)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</w:rPr>
      </w:pPr>
      <w:r w:rsidRPr="00E862A3">
        <w:rPr>
          <w:rFonts w:ascii="Helvetica" w:eastAsia="Times New Roman" w:hAnsi="Helvetica" w:cs="Times New Roman"/>
          <w:b/>
          <w:color w:val="323232"/>
        </w:rPr>
        <w:t>General</w:t>
      </w:r>
      <w:r w:rsidRPr="00E862A3">
        <w:rPr>
          <w:rFonts w:ascii="Helvetica" w:eastAsia="Times New Roman" w:hAnsi="Helvetica" w:cs="Times New Roman"/>
          <w:b/>
          <w:color w:val="323232"/>
        </w:rPr>
        <w:tab/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b/>
          <w:color w:val="323232"/>
          <w:sz w:val="16"/>
          <w:szCs w:val="16"/>
        </w:rPr>
        <w:t>Camera type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Interchangeable-lens digital camera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b/>
          <w:color w:val="323232"/>
          <w:sz w:val="16"/>
          <w:szCs w:val="16"/>
        </w:rPr>
        <w:t>Lens compatibility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E-mount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</w:rPr>
      </w:pPr>
      <w:r w:rsidRPr="00E862A3">
        <w:rPr>
          <w:rFonts w:ascii="Helvetica" w:eastAsia="Times New Roman" w:hAnsi="Helvetica" w:cs="Times New Roman"/>
          <w:b/>
          <w:color w:val="323232"/>
        </w:rPr>
        <w:t>Image sensor</w:t>
      </w:r>
      <w:r w:rsidRPr="00E862A3">
        <w:rPr>
          <w:rFonts w:ascii="Helvetica" w:eastAsia="Times New Roman" w:hAnsi="Helvetica" w:cs="Times New Roman"/>
          <w:b/>
          <w:color w:val="323232"/>
        </w:rPr>
        <w:tab/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b/>
          <w:color w:val="323232"/>
          <w:sz w:val="16"/>
          <w:szCs w:val="16"/>
        </w:rPr>
        <w:t>Type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 xml:space="preserve">35 mm full frame (35.9 x 24.0 mm), </w:t>
      </w:r>
      <w:proofErr w:type="spellStart"/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Exmor</w:t>
      </w:r>
      <w:proofErr w:type="spellEnd"/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 xml:space="preserve"> R CMOS sensor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b/>
          <w:color w:val="323232"/>
          <w:sz w:val="16"/>
          <w:szCs w:val="16"/>
        </w:rPr>
        <w:t>Number of pixels (effective)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Approx. 42.4 megapixels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b/>
          <w:color w:val="323232"/>
          <w:sz w:val="16"/>
          <w:szCs w:val="16"/>
        </w:rPr>
        <w:t>Number of pixels (total)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Approx. 43.6 megapixels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b/>
          <w:color w:val="323232"/>
          <w:sz w:val="16"/>
          <w:szCs w:val="16"/>
        </w:rPr>
        <w:t>Image sensor aspect ratio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3:2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b/>
          <w:color w:val="323232"/>
          <w:sz w:val="16"/>
          <w:szCs w:val="16"/>
        </w:rPr>
        <w:t>Anti-dust system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Charge protection coating on optical filter and image sensor shift mechanism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</w:p>
    <w:p w:rsid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</w:rPr>
      </w:pPr>
      <w:r w:rsidRPr="00E862A3">
        <w:rPr>
          <w:rFonts w:ascii="Helvetica" w:eastAsia="Times New Roman" w:hAnsi="Helvetica" w:cs="Times New Roman"/>
          <w:b/>
          <w:color w:val="323232"/>
        </w:rPr>
        <w:t>Recording system (still images)</w:t>
      </w:r>
      <w:r w:rsidRPr="00E862A3">
        <w:rPr>
          <w:rFonts w:ascii="Helvetica" w:eastAsia="Times New Roman" w:hAnsi="Helvetica" w:cs="Times New Roman"/>
          <w:b/>
          <w:color w:val="323232"/>
        </w:rPr>
        <w:tab/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</w:rPr>
      </w:pPr>
      <w:r w:rsidRPr="00E862A3">
        <w:rPr>
          <w:rFonts w:ascii="Helvetica" w:eastAsia="Times New Roman" w:hAnsi="Helvetica" w:cs="Times New Roman"/>
          <w:b/>
          <w:color w:val="323232"/>
          <w:sz w:val="16"/>
          <w:szCs w:val="16"/>
        </w:rPr>
        <w:t>Recording format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JPEG (DCF Ver. 2.0, Exif Ver. 2.3, MPF baseline compliant), RAW (Sony ARW 2.3 format)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b/>
          <w:color w:val="323232"/>
          <w:sz w:val="16"/>
          <w:szCs w:val="16"/>
        </w:rPr>
        <w:t>Image size (pixels)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[3:2 aspect ratio]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35 mm full frame L: 7,952 x 5304 (42M), M: 5168 x 3448 (18M), S: 3984 x 2656 (11M)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APS-C L: 5168 x 3448 (18M), M: 3984 x 2656 (11M), S: 2592 x 1728 (4.5M)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[16:9 aspect ratio]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35 mm full frame L: 7,952 x 4,472 (36M), M: 5,168 x 2,912 (15M), S: 3,984 x 2,240 (8.9M)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APS-C L: 5168 x 2912 (15M), M: 3984 x 2240 (8.9M), S: 2592 x 1456 (3.8M)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[Sweep Panorama]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Wide: Horizontal 12,416 x 1,856 (23M), vertical 5,536 x 2,160 (12M)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Standard: Horizontal 8,192 x 1,856 (15M), vertical 3,872 x 2,160 (8.4M)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b/>
          <w:color w:val="323232"/>
          <w:sz w:val="16"/>
          <w:szCs w:val="16"/>
        </w:rPr>
        <w:t>Image quality modes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RAW, RAW &amp; JPEG, JPEG Extra fine, JPEG Fine, JPEG Standard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b/>
          <w:color w:val="323232"/>
          <w:sz w:val="16"/>
          <w:szCs w:val="16"/>
        </w:rPr>
        <w:t>RAW output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14 bit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b/>
          <w:color w:val="323232"/>
          <w:sz w:val="16"/>
          <w:szCs w:val="16"/>
        </w:rPr>
        <w:t>Picture Effect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 xml:space="preserve">13 modes: </w:t>
      </w:r>
      <w:proofErr w:type="spellStart"/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Posterization</w:t>
      </w:r>
      <w:proofErr w:type="spellEnd"/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 xml:space="preserve"> (Color, B/W), Pop Color, Retro Photo, Partial Color (R, G, B, Y), High Contrast Monochrome, Toy Camera, Soft High-key, Soft Focus, HDR Painting, Rich-tone Monochrome, Miniature, Watercolor, Illustration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b/>
          <w:color w:val="323232"/>
          <w:sz w:val="16"/>
          <w:szCs w:val="16"/>
        </w:rPr>
        <w:t>Creative Style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Standard, Vivid, Neutral, Clear, Deep, Light, Portrait, Landscape, Sunset, Night Scene, Autumn Leaves, Black &amp; White, Sepia (Contrast -3 to +3 steps, Saturation -3 to +3 steps, Sharpness -3 to +3 steps) (Style Box 1-6 also provided)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b/>
          <w:color w:val="323232"/>
          <w:sz w:val="16"/>
          <w:szCs w:val="16"/>
        </w:rPr>
        <w:t>Dynamic range functions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Off, Dynamic Range Optimizer (Auto/Level (1–5)), Auto High Dynamic Range: Auto Exposure Difference, Exposure Difference Level (1.0-6.0 EV, 1.0 EV step)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b/>
          <w:color w:val="323232"/>
          <w:sz w:val="16"/>
          <w:szCs w:val="16"/>
        </w:rPr>
        <w:t>Color space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proofErr w:type="spellStart"/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sRGB</w:t>
      </w:r>
      <w:proofErr w:type="spellEnd"/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 xml:space="preserve"> standard (with </w:t>
      </w:r>
      <w:proofErr w:type="spellStart"/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sYCC</w:t>
      </w:r>
      <w:proofErr w:type="spellEnd"/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 xml:space="preserve"> gamut) and Adobe RGB standard compatible with TRILUMINOS™ Color</w:t>
      </w:r>
    </w:p>
    <w:p w:rsid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</w:rPr>
      </w:pPr>
      <w:r w:rsidRPr="00E862A3">
        <w:rPr>
          <w:rFonts w:ascii="Helvetica" w:eastAsia="Times New Roman" w:hAnsi="Helvetica" w:cs="Times New Roman"/>
          <w:b/>
          <w:color w:val="323232"/>
        </w:rPr>
        <w:t>Recording system (movies)</w:t>
      </w:r>
      <w:r w:rsidRPr="00E862A3">
        <w:rPr>
          <w:rFonts w:ascii="Helvetica" w:eastAsia="Times New Roman" w:hAnsi="Helvetica" w:cs="Times New Roman"/>
          <w:b/>
          <w:color w:val="323232"/>
        </w:rPr>
        <w:tab/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</w:rPr>
      </w:pPr>
      <w:r w:rsidRPr="00E862A3">
        <w:rPr>
          <w:rFonts w:ascii="Helvetica" w:eastAsia="Times New Roman" w:hAnsi="Helvetica" w:cs="Times New Roman"/>
          <w:b/>
          <w:color w:val="323232"/>
          <w:sz w:val="16"/>
          <w:szCs w:val="16"/>
        </w:rPr>
        <w:t>Recording format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XAVC S / AVCHD format Ver. 2.0 compliant / MP4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b/>
          <w:color w:val="323232"/>
          <w:sz w:val="16"/>
          <w:szCs w:val="16"/>
        </w:rPr>
        <w:t>Video compression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XAVC S: MPEG-4 AVC/H.264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AVCHD: MPEG-4 AVC/H.264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MP4: MPEG-4 AVC/H.264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b/>
          <w:color w:val="323232"/>
          <w:sz w:val="16"/>
          <w:szCs w:val="16"/>
        </w:rPr>
        <w:t>Audio recording format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XAVC S: LPCM, 2ch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AVCHD: Dolby Digital (AC-3), 2ch, Dolby Digital Stereo Creator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MP4: MPEG-4 AAC-LC, 2ch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b/>
          <w:color w:val="323232"/>
          <w:sz w:val="16"/>
          <w:szCs w:val="16"/>
        </w:rPr>
        <w:t>Image size (pixels)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b/>
          <w:color w:val="323232"/>
          <w:sz w:val="16"/>
          <w:szCs w:val="16"/>
        </w:rPr>
        <w:t>[NTSC]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XAVC S 4K: 3,840 x 2,160 (30p/100 Mbps, 30p/60 Mbps, 24p/100 Mbps, 24p/60 Mbps)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XAVC S HD: 1,920 x 1,080 (60p/50 Mbps, 30p/50 Mbps, 24p/50 Mbps), 1,280 x 720 (120p/50 Mbps)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AVCHD: 1920 x 1080 (60p/28Mbps/PS, 60i/24Mbps/FX, 60i/17Mbps/FH, 24p/24Mbps/FX, 24p/17Mbps/FH)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MP4: 1,920 x 1,080 (60p/28 Mbps, 30p/16 Mbps), 1,280 x 720 (30p/6 Mbps)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b/>
          <w:color w:val="323232"/>
          <w:sz w:val="16"/>
          <w:szCs w:val="16"/>
        </w:rPr>
        <w:t>[PAL]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XAVC S 4K: 3,840 x 2,160 (25p/100 Mbps, 25p/60 Mbps)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XAVC S HD: 1,920 x 1,080 (50p/50 Mbps, 25p/50 Mbps), 1,280 x 720 (100p/50 Mbps)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AVCHD: 1920 x 1080 (50p/28Mbps/PS, 50i/24Mbps/FX, 50i/17Mbps/FH, 25p/24Mbps/FX, 25p/17Mbps/FH)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MP4: 1,920 x 1,080 (50p/28 Mbps, 25p/16 Mbps), 1,280 x 720 (25p/6 Mbps)</w:t>
      </w:r>
    </w:p>
    <w:p w:rsid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</w:p>
    <w:p w:rsid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</w:p>
    <w:p w:rsid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b/>
          <w:color w:val="323232"/>
          <w:sz w:val="16"/>
          <w:szCs w:val="16"/>
        </w:rPr>
        <w:t>Picture Profile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Yes (Off/PP1-PP7) Parameters: Black level, Gamma (Movie, Still, Cine1-4, ITU709, ITU709 [800%], S-Log2), Black Gamma, Knee, Color Mode, Saturation, Color Phase, Color Depth, Detail, Copy, Reset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b/>
          <w:color w:val="323232"/>
          <w:sz w:val="16"/>
          <w:szCs w:val="16"/>
        </w:rPr>
        <w:t>Movie functions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Audio Level Display, Audio Rec Level, AF Tracking Sensitivity, AF Drive Speed, Auto Slow Shutter, HDMI info. Display (On/Off selectable), Time Code/User Bit, Picture Profile, Creative Style, Picture Effect, Rec Control, Dual Video Rec, Marker Setting, PAL/NTSC Selector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b/>
          <w:color w:val="323232"/>
          <w:sz w:val="16"/>
          <w:szCs w:val="16"/>
        </w:rPr>
        <w:t>Color space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proofErr w:type="spellStart"/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xvYCC</w:t>
      </w:r>
      <w:proofErr w:type="spellEnd"/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 xml:space="preserve"> standard (</w:t>
      </w:r>
      <w:proofErr w:type="spellStart"/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x.v.Color</w:t>
      </w:r>
      <w:proofErr w:type="spellEnd"/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 xml:space="preserve"> when connected via HDMI cable) compatible with TRILUMINOS™ Color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b/>
          <w:color w:val="323232"/>
          <w:sz w:val="16"/>
          <w:szCs w:val="16"/>
        </w:rPr>
        <w:t>Clean HDMI output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 xml:space="preserve">NTSC: 3,840 x 2,160 (30p/24p) / 1,920 x 1,080 (60p/24p) / 1,920 x 1,080 (60i), </w:t>
      </w:r>
      <w:proofErr w:type="spellStart"/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YCbCr</w:t>
      </w:r>
      <w:proofErr w:type="spellEnd"/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 xml:space="preserve"> 4:2:2 8 bit / RGB 8 bit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 xml:space="preserve">PAL: 3,840 x 2,160 (25p) / 1,920 x 1,080 (50p) / 1,920 x 1,080 (50i), </w:t>
      </w:r>
      <w:proofErr w:type="spellStart"/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YCbCr</w:t>
      </w:r>
      <w:proofErr w:type="spellEnd"/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 xml:space="preserve"> 4:2:2 8 bit/ RGB 8 bit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</w:rPr>
      </w:pPr>
      <w:r w:rsidRPr="00E862A3">
        <w:rPr>
          <w:rFonts w:ascii="Helvetica" w:eastAsia="Times New Roman" w:hAnsi="Helvetica" w:cs="Times New Roman"/>
          <w:b/>
          <w:color w:val="323232"/>
        </w:rPr>
        <w:t>Media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b/>
          <w:color w:val="323232"/>
          <w:sz w:val="16"/>
          <w:szCs w:val="16"/>
        </w:rPr>
        <w:t>Media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 xml:space="preserve">Memory Stick PRO Duo, Memory Stick PRO-HG Duo, Memory Stick Micro (M2), SD memory card, SDHC memory card (UHS-I compliant), SDXC memory card (UHS-I compliant), </w:t>
      </w:r>
      <w:proofErr w:type="spellStart"/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microSD</w:t>
      </w:r>
      <w:proofErr w:type="spellEnd"/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 xml:space="preserve"> memory card, </w:t>
      </w:r>
      <w:proofErr w:type="spellStart"/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microSDHC</w:t>
      </w:r>
      <w:proofErr w:type="spellEnd"/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 xml:space="preserve"> memory card, </w:t>
      </w:r>
      <w:proofErr w:type="spellStart"/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microSDXC</w:t>
      </w:r>
      <w:proofErr w:type="spellEnd"/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 xml:space="preserve"> memory card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b/>
          <w:color w:val="323232"/>
          <w:sz w:val="16"/>
          <w:szCs w:val="16"/>
        </w:rPr>
        <w:t>Slot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Multi slot for Memory Stick Duo / SD memory card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</w:rPr>
      </w:pPr>
      <w:r w:rsidRPr="00E862A3">
        <w:rPr>
          <w:rFonts w:ascii="Helvetica" w:eastAsia="Times New Roman" w:hAnsi="Helvetica" w:cs="Times New Roman"/>
          <w:b/>
          <w:color w:val="323232"/>
        </w:rPr>
        <w:t>Noise reduction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b/>
          <w:color w:val="323232"/>
          <w:sz w:val="16"/>
          <w:szCs w:val="16"/>
        </w:rPr>
        <w:t>Noise reduction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>
        <w:rPr>
          <w:rFonts w:ascii="Helvetica" w:eastAsia="Times New Roman" w:hAnsi="Helvetica" w:cs="Times New Roman"/>
          <w:color w:val="323232"/>
          <w:sz w:val="16"/>
          <w:szCs w:val="16"/>
        </w:rPr>
        <w:t>L</w:t>
      </w: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ong exposure NR: On/Off, available at shutter speeds longer than 1 sec.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High ISO NR: Normal / Low / Off selectable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b/>
          <w:color w:val="323232"/>
          <w:sz w:val="16"/>
          <w:szCs w:val="16"/>
        </w:rPr>
        <w:t>Multi Frame NR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Auto/ISO 100 to 102400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</w:p>
    <w:p w:rsid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</w:p>
    <w:p w:rsid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</w:rPr>
      </w:pPr>
      <w:r w:rsidRPr="00E862A3">
        <w:rPr>
          <w:rFonts w:ascii="Helvetica" w:eastAsia="Times New Roman" w:hAnsi="Helvetica" w:cs="Times New Roman"/>
          <w:b/>
          <w:color w:val="323232"/>
        </w:rPr>
        <w:t>White balance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b/>
          <w:color w:val="323232"/>
          <w:sz w:val="16"/>
          <w:szCs w:val="16"/>
        </w:rPr>
        <w:t>Modes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Auto WB / Daylight / Shade / Cloudy / Incandescent / Fluorescent (Warm White / Cool White / Day White / Daylight) / Flash / Color Temperature (2,500 to 9,900K) &amp; Color Filter (G7 to M7: 57steps, A7 to B7: 29steps) / Custom / Underwater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b/>
          <w:color w:val="323232"/>
          <w:sz w:val="16"/>
          <w:szCs w:val="16"/>
        </w:rPr>
        <w:t>AWB micro adjustment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G7 to M7 (57 steps), A7 to B7 (29 steps)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b/>
          <w:color w:val="323232"/>
          <w:sz w:val="16"/>
          <w:szCs w:val="16"/>
        </w:rPr>
        <w:t>Bracketing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3 frames, H/L selectable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</w:rPr>
      </w:pPr>
      <w:r w:rsidRPr="00E862A3">
        <w:rPr>
          <w:rFonts w:ascii="Helvetica" w:eastAsia="Times New Roman" w:hAnsi="Helvetica" w:cs="Times New Roman"/>
          <w:b/>
          <w:color w:val="323232"/>
        </w:rPr>
        <w:t>Focus system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b/>
          <w:color w:val="323232"/>
          <w:sz w:val="16"/>
          <w:szCs w:val="16"/>
        </w:rPr>
        <w:t>Type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Fast Hybrid AF (phase-detection AF / contrast-detection AF)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b/>
          <w:color w:val="323232"/>
          <w:sz w:val="16"/>
          <w:szCs w:val="16"/>
        </w:rPr>
        <w:t>Focus point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35 mm full frame: 399 points (phase-detection AF)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APS-C: 357 points (phase-detection AF) / 25 points (contrast-detection AF)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b/>
          <w:color w:val="323232"/>
          <w:sz w:val="16"/>
          <w:szCs w:val="16"/>
        </w:rPr>
        <w:t>Sensitivity range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EV -2 to EV 20 (at ISO 100 equivalent with F2.0 lens attached)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b/>
          <w:color w:val="323232"/>
          <w:sz w:val="16"/>
          <w:szCs w:val="16"/>
        </w:rPr>
        <w:t>AF modes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Automatic AF (AF-A), Single-shot AF (AF-S), Continuous AF (AF-C), Direct Manual Focus (DMF), Manual Focus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b/>
          <w:color w:val="323232"/>
          <w:sz w:val="16"/>
          <w:szCs w:val="16"/>
        </w:rPr>
        <w:t>Focus area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Wide (399 points for phase-detection AF / 25 points for contrast-detection AF) / Center / Flexible Spot (S/M/L) / Zone / Expand Flexible Spot / Lock-on AF (Wide / Zone / Center / Flexible Spot (S/M/L) / Expand Flexible Spot)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b/>
          <w:color w:val="323232"/>
          <w:sz w:val="16"/>
          <w:szCs w:val="16"/>
        </w:rPr>
        <w:t>Other features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Lock-on AF, Eye AF, Predictive control, Focus lock; Eye-start AF and AF micro adjustment (both only available with optional LA-EA2 or LA-EA4 attached), AF illuminator (built-in, LED type, range: Approx. 0.30–3 m), AF ON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</w:p>
    <w:p w:rsid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</w:p>
    <w:p w:rsid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</w:rPr>
      </w:pPr>
      <w:r w:rsidRPr="00E862A3">
        <w:rPr>
          <w:rFonts w:ascii="Helvetica" w:eastAsia="Times New Roman" w:hAnsi="Helvetica" w:cs="Times New Roman"/>
          <w:b/>
          <w:color w:val="323232"/>
        </w:rPr>
        <w:t>Exposure control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b/>
          <w:color w:val="323232"/>
          <w:sz w:val="16"/>
          <w:szCs w:val="16"/>
        </w:rPr>
        <w:t>Metering type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1200-zone evaluative metering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b/>
          <w:color w:val="323232"/>
          <w:sz w:val="16"/>
          <w:szCs w:val="16"/>
        </w:rPr>
        <w:t>Metering sensor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proofErr w:type="spellStart"/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Exmor</w:t>
      </w:r>
      <w:proofErr w:type="spellEnd"/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 xml:space="preserve"> R CMOS sensor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b/>
          <w:color w:val="323232"/>
          <w:sz w:val="16"/>
          <w:szCs w:val="16"/>
        </w:rPr>
        <w:t>Metering sensitivity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EV -3 to EV 20 (at ISO 100 equivalent with F2.0 lens attached)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b/>
          <w:color w:val="323232"/>
          <w:sz w:val="16"/>
          <w:szCs w:val="16"/>
        </w:rPr>
        <w:t>Metering modes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Multi-segment, Center-weighted, Spot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b/>
          <w:color w:val="323232"/>
          <w:sz w:val="16"/>
          <w:szCs w:val="16"/>
        </w:rPr>
        <w:t>Exposure modes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AUTO (</w:t>
      </w:r>
      <w:proofErr w:type="spellStart"/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iAUTO</w:t>
      </w:r>
      <w:proofErr w:type="spellEnd"/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, Superior Auto), Programmed AE (P), Aperture priority (A), Shutter-speed priority (S), Manual (M), Scene Selection, Sweep Panorama, Movie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b/>
          <w:color w:val="323232"/>
          <w:sz w:val="16"/>
          <w:szCs w:val="16"/>
        </w:rPr>
        <w:t>Scene Selection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Portrait, Landscape, Macro, Sports Action, Sunset, Night Portrait, Night Scene, Hand-held Twilight, Anti Motion Blur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b/>
          <w:color w:val="323232"/>
          <w:sz w:val="16"/>
          <w:szCs w:val="16"/>
        </w:rPr>
        <w:t>Exposure compensation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+/-5.0 EV (in 1/3 EV or 1/2 EV steps), with exposure compensation dial: +/-3.0 EV (in 1/3 EV steps)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b/>
          <w:color w:val="323232"/>
          <w:sz w:val="16"/>
          <w:szCs w:val="16"/>
        </w:rPr>
        <w:t>AE bracketing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Bracket: Single/Bracket: Cont., 3/5/9 frames selectable. With 3 or 5 frames, in 1/3, 1/2, 2/3, 1.0, 2.0 or 3.0 EV increments, with 9 frames, in 1/3, 1/2, 2/3 or 1.0 EV increments.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b/>
          <w:color w:val="323232"/>
          <w:sz w:val="16"/>
          <w:szCs w:val="16"/>
        </w:rPr>
        <w:t>AE lock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Available with AE lock button. Locked when shutter button is pressed halfway. Can be disabled from the Menu.</w:t>
      </w: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A30BE3">
        <w:rPr>
          <w:rFonts w:ascii="Helvetica" w:eastAsia="Times New Roman" w:hAnsi="Helvetica" w:cs="Times New Roman"/>
          <w:b/>
          <w:color w:val="323232"/>
          <w:sz w:val="16"/>
          <w:szCs w:val="16"/>
        </w:rPr>
        <w:t>ISO sensitivity (Recommended Exposure Index)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Still images: ISO 100-25600 (expandable to ISO 50-102400 for shooting still images), AUTO (ISO 100-6400, selectable lower limit and upper limit)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Movies: ISO 100-25600 equivalent, AUTO (ISO 100-6400 equivalent, selectable lower limit and upper limit)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</w:p>
    <w:p w:rsidR="00A30BE3" w:rsidRDefault="00A30BE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</w:rPr>
      </w:pPr>
      <w:r w:rsidRPr="00A30BE3">
        <w:rPr>
          <w:rFonts w:ascii="Helvetica" w:eastAsia="Times New Roman" w:hAnsi="Helvetica" w:cs="Times New Roman"/>
          <w:b/>
          <w:color w:val="323232"/>
        </w:rPr>
        <w:t>Viewfinder</w:t>
      </w: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A30BE3">
        <w:rPr>
          <w:rFonts w:ascii="Helvetica" w:eastAsia="Times New Roman" w:hAnsi="Helvetica" w:cs="Times New Roman"/>
          <w:b/>
          <w:color w:val="323232"/>
          <w:sz w:val="16"/>
          <w:szCs w:val="16"/>
        </w:rPr>
        <w:t>Type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XGA OLED, 1.3 cm (0.5 type) electronic viewfinder (color)</w:t>
      </w: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A30BE3">
        <w:rPr>
          <w:rFonts w:ascii="Helvetica" w:eastAsia="Times New Roman" w:hAnsi="Helvetica" w:cs="Times New Roman"/>
          <w:b/>
          <w:color w:val="323232"/>
          <w:sz w:val="16"/>
          <w:szCs w:val="16"/>
        </w:rPr>
        <w:t>Total number of dots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2,359,296 dots</w:t>
      </w: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A30BE3">
        <w:rPr>
          <w:rFonts w:ascii="Helvetica" w:eastAsia="Times New Roman" w:hAnsi="Helvetica" w:cs="Times New Roman"/>
          <w:b/>
          <w:color w:val="323232"/>
          <w:sz w:val="16"/>
          <w:szCs w:val="16"/>
        </w:rPr>
        <w:t>Brightness control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Auto/Manual (5 steps between -2 and +2)</w:t>
      </w: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A30BE3">
        <w:rPr>
          <w:rFonts w:ascii="Helvetica" w:eastAsia="Times New Roman" w:hAnsi="Helvetica" w:cs="Times New Roman"/>
          <w:b/>
          <w:color w:val="323232"/>
          <w:sz w:val="16"/>
          <w:szCs w:val="16"/>
        </w:rPr>
        <w:t>Color temperature control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Manual (5 steps)</w:t>
      </w: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A30BE3">
        <w:rPr>
          <w:rFonts w:ascii="Helvetica" w:eastAsia="Times New Roman" w:hAnsi="Helvetica" w:cs="Times New Roman"/>
          <w:b/>
          <w:color w:val="323232"/>
          <w:sz w:val="16"/>
          <w:szCs w:val="16"/>
        </w:rPr>
        <w:t>Field coverage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100%</w:t>
      </w: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A30BE3">
        <w:rPr>
          <w:rFonts w:ascii="Helvetica" w:eastAsia="Times New Roman" w:hAnsi="Helvetica" w:cs="Times New Roman"/>
          <w:b/>
          <w:color w:val="323232"/>
          <w:sz w:val="16"/>
          <w:szCs w:val="16"/>
        </w:rPr>
        <w:t>Magnification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Approx. 0.78x (with 50 mm lens at infinity, -1 m-1)</w:t>
      </w: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A30BE3">
        <w:rPr>
          <w:rFonts w:ascii="Helvetica" w:eastAsia="Times New Roman" w:hAnsi="Helvetica" w:cs="Times New Roman"/>
          <w:b/>
          <w:color w:val="323232"/>
          <w:sz w:val="16"/>
          <w:szCs w:val="16"/>
        </w:rPr>
        <w:t>Diopter adjustment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-4.0 to +3.0 m-1</w:t>
      </w: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A30BE3">
        <w:rPr>
          <w:rFonts w:ascii="Helvetica" w:eastAsia="Times New Roman" w:hAnsi="Helvetica" w:cs="Times New Roman"/>
          <w:b/>
          <w:color w:val="323232"/>
          <w:sz w:val="16"/>
          <w:szCs w:val="16"/>
        </w:rPr>
        <w:t>Eye point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Approx. 23 mm from the eyepiece lens, 18.5 mm from the eyepiece frame at -1 m-1 (CIPA standard)</w:t>
      </w: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A30BE3">
        <w:rPr>
          <w:rFonts w:ascii="Helvetica" w:eastAsia="Times New Roman" w:hAnsi="Helvetica" w:cs="Times New Roman"/>
          <w:b/>
          <w:color w:val="323232"/>
          <w:sz w:val="16"/>
          <w:szCs w:val="16"/>
        </w:rPr>
        <w:t>Display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Graphic Display / Display All Info. / No Disp. Info. / Histogram / Digital Level Gauge</w:t>
      </w: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A30BE3">
        <w:rPr>
          <w:rFonts w:ascii="Helvetica" w:eastAsia="Times New Roman" w:hAnsi="Helvetica" w:cs="Times New Roman"/>
          <w:b/>
          <w:color w:val="323232"/>
          <w:sz w:val="16"/>
          <w:szCs w:val="16"/>
        </w:rPr>
        <w:t>Real-time image-adjustment display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On/Off</w:t>
      </w: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</w:rPr>
      </w:pPr>
      <w:r w:rsidRPr="00A30BE3">
        <w:rPr>
          <w:rFonts w:ascii="Helvetica" w:eastAsia="Times New Roman" w:hAnsi="Helvetica" w:cs="Times New Roman"/>
          <w:b/>
          <w:color w:val="323232"/>
        </w:rPr>
        <w:t>LCD screen</w:t>
      </w: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A30BE3">
        <w:rPr>
          <w:rFonts w:ascii="Helvetica" w:eastAsia="Times New Roman" w:hAnsi="Helvetica" w:cs="Times New Roman"/>
          <w:b/>
          <w:color w:val="323232"/>
          <w:sz w:val="16"/>
          <w:szCs w:val="16"/>
        </w:rPr>
        <w:t>Type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7.5 cm (3.0 type) TFT drive</w:t>
      </w: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A30BE3">
        <w:rPr>
          <w:rFonts w:ascii="Helvetica" w:eastAsia="Times New Roman" w:hAnsi="Helvetica" w:cs="Times New Roman"/>
          <w:b/>
          <w:color w:val="323232"/>
          <w:sz w:val="16"/>
          <w:szCs w:val="16"/>
        </w:rPr>
        <w:t>Total number of dots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1,228,800 dots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A30BE3">
        <w:rPr>
          <w:rFonts w:ascii="Helvetica" w:eastAsia="Times New Roman" w:hAnsi="Helvetica" w:cs="Times New Roman"/>
          <w:b/>
          <w:color w:val="323232"/>
          <w:sz w:val="16"/>
          <w:szCs w:val="16"/>
        </w:rPr>
        <w:t>Brightness control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Manual (5 steps between -2 and +2), Sunny Weather mode</w:t>
      </w: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A30BE3">
        <w:rPr>
          <w:rFonts w:ascii="Helvetica" w:eastAsia="Times New Roman" w:hAnsi="Helvetica" w:cs="Times New Roman"/>
          <w:b/>
          <w:color w:val="323232"/>
          <w:sz w:val="16"/>
          <w:szCs w:val="16"/>
        </w:rPr>
        <w:t>Adjustable Angle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Up approx. 107 degrees, down approx. 41 degrees</w:t>
      </w: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A30BE3">
        <w:rPr>
          <w:rFonts w:ascii="Helvetica" w:eastAsia="Times New Roman" w:hAnsi="Helvetica" w:cs="Times New Roman"/>
          <w:b/>
          <w:color w:val="323232"/>
          <w:sz w:val="16"/>
          <w:szCs w:val="16"/>
        </w:rPr>
        <w:t>Display selector (Finder/LCD)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Auto/Manual</w:t>
      </w: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A30BE3">
        <w:rPr>
          <w:rFonts w:ascii="Helvetica" w:eastAsia="Times New Roman" w:hAnsi="Helvetica" w:cs="Times New Roman"/>
          <w:b/>
          <w:color w:val="323232"/>
          <w:sz w:val="16"/>
          <w:szCs w:val="16"/>
        </w:rPr>
        <w:t>Display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Graphic Display / Display All Info. / No Disp. Info. / Histogram / Digital Level Gauge / Shooting information for viewfinder mode</w:t>
      </w: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A30BE3">
        <w:rPr>
          <w:rFonts w:ascii="Helvetica" w:eastAsia="Times New Roman" w:hAnsi="Helvetica" w:cs="Times New Roman"/>
          <w:b/>
          <w:color w:val="323232"/>
          <w:sz w:val="16"/>
          <w:szCs w:val="16"/>
        </w:rPr>
        <w:t>Real-time image-adjustment display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On/Off</w:t>
      </w: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A30BE3">
        <w:rPr>
          <w:rFonts w:ascii="Helvetica" w:eastAsia="Times New Roman" w:hAnsi="Helvetica" w:cs="Times New Roman"/>
          <w:b/>
          <w:color w:val="323232"/>
          <w:sz w:val="16"/>
          <w:szCs w:val="16"/>
        </w:rPr>
        <w:t>Zebra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Yes</w:t>
      </w: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A30BE3">
        <w:rPr>
          <w:rFonts w:ascii="Helvetica" w:eastAsia="Times New Roman" w:hAnsi="Helvetica" w:cs="Times New Roman"/>
          <w:b/>
          <w:color w:val="323232"/>
          <w:sz w:val="16"/>
          <w:szCs w:val="16"/>
        </w:rPr>
        <w:t>Peaking MF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Yes (Level setting: High/Mid/Low/Off, Color: White/Red/Yellow)</w:t>
      </w: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</w:rPr>
      </w:pPr>
      <w:r w:rsidRPr="00A30BE3">
        <w:rPr>
          <w:rFonts w:ascii="Helvetica" w:eastAsia="Times New Roman" w:hAnsi="Helvetica" w:cs="Times New Roman"/>
          <w:b/>
          <w:color w:val="323232"/>
        </w:rPr>
        <w:t>Other features</w:t>
      </w: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A30BE3">
        <w:rPr>
          <w:rFonts w:ascii="Helvetica" w:eastAsia="Times New Roman" w:hAnsi="Helvetica" w:cs="Times New Roman"/>
          <w:b/>
          <w:color w:val="323232"/>
          <w:sz w:val="16"/>
          <w:szCs w:val="16"/>
        </w:rPr>
        <w:t>Face detection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On / On (</w:t>
      </w:r>
      <w:proofErr w:type="spellStart"/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Regist</w:t>
      </w:r>
      <w:proofErr w:type="spellEnd"/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. Faces) / Off, Face registration, Face selection (Max. number of detectable faces: 8)</w:t>
      </w: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A30BE3">
        <w:rPr>
          <w:rFonts w:ascii="Helvetica" w:eastAsia="Times New Roman" w:hAnsi="Helvetica" w:cs="Times New Roman"/>
          <w:b/>
          <w:color w:val="323232"/>
          <w:sz w:val="16"/>
          <w:szCs w:val="16"/>
        </w:rPr>
        <w:t>Auto Object Framing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Yes</w:t>
      </w: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A30BE3">
        <w:rPr>
          <w:rFonts w:ascii="Helvetica" w:eastAsia="Times New Roman" w:hAnsi="Helvetica" w:cs="Times New Roman"/>
          <w:b/>
          <w:color w:val="323232"/>
          <w:sz w:val="16"/>
          <w:szCs w:val="16"/>
        </w:rPr>
        <w:t>Clear Image Zoom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Still/Movie: Approx. 2x</w:t>
      </w: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A30BE3">
        <w:rPr>
          <w:rFonts w:ascii="Helvetica" w:eastAsia="Times New Roman" w:hAnsi="Helvetica" w:cs="Times New Roman"/>
          <w:b/>
          <w:color w:val="323232"/>
          <w:sz w:val="16"/>
          <w:szCs w:val="16"/>
        </w:rPr>
        <w:t>Digital zoom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Smart zoom (still images) M: Approx. 1.5x, S: Approx. 2.0x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Digital zoom (still images) Approx. 4x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Digital zoom (movies) Approx. 4x</w:t>
      </w: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proofErr w:type="spellStart"/>
      <w:r w:rsidRPr="00A30BE3">
        <w:rPr>
          <w:rFonts w:ascii="Helvetica" w:eastAsia="Times New Roman" w:hAnsi="Helvetica" w:cs="Times New Roman"/>
          <w:b/>
          <w:color w:val="323232"/>
          <w:sz w:val="16"/>
          <w:szCs w:val="16"/>
        </w:rPr>
        <w:t>PlayMemories</w:t>
      </w:r>
      <w:proofErr w:type="spellEnd"/>
      <w:r w:rsidRPr="00A30BE3">
        <w:rPr>
          <w:rFonts w:ascii="Helvetica" w:eastAsia="Times New Roman" w:hAnsi="Helvetica" w:cs="Times New Roman"/>
          <w:b/>
          <w:color w:val="323232"/>
          <w:sz w:val="16"/>
          <w:szCs w:val="16"/>
        </w:rPr>
        <w:t xml:space="preserve"> Camera Apps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Yes</w:t>
      </w: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A30BE3">
        <w:rPr>
          <w:rFonts w:ascii="Helvetica" w:eastAsia="Times New Roman" w:hAnsi="Helvetica" w:cs="Times New Roman"/>
          <w:b/>
          <w:color w:val="323232"/>
          <w:sz w:val="16"/>
          <w:szCs w:val="16"/>
        </w:rPr>
        <w:t>Lens compensation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Peripheral shading, chromatic aberration, distortion</w:t>
      </w: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</w:rPr>
      </w:pPr>
      <w:r w:rsidRPr="00A30BE3">
        <w:rPr>
          <w:rFonts w:ascii="Helvetica" w:eastAsia="Times New Roman" w:hAnsi="Helvetica" w:cs="Times New Roman"/>
          <w:b/>
          <w:color w:val="323232"/>
        </w:rPr>
        <w:t>Shutter</w:t>
      </w:r>
    </w:p>
    <w:p w:rsidR="00E862A3" w:rsidRPr="00A30BE3" w:rsidRDefault="00A30BE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A30BE3">
        <w:rPr>
          <w:rFonts w:ascii="Helvetica" w:eastAsia="Times New Roman" w:hAnsi="Helvetica" w:cs="Times New Roman"/>
          <w:b/>
          <w:color w:val="323232"/>
          <w:sz w:val="16"/>
          <w:szCs w:val="16"/>
        </w:rPr>
        <w:t>T</w:t>
      </w:r>
      <w:r w:rsidR="00E862A3" w:rsidRPr="00A30BE3">
        <w:rPr>
          <w:rFonts w:ascii="Helvetica" w:eastAsia="Times New Roman" w:hAnsi="Helvetica" w:cs="Times New Roman"/>
          <w:b/>
          <w:color w:val="323232"/>
          <w:sz w:val="16"/>
          <w:szCs w:val="16"/>
        </w:rPr>
        <w:t>ype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Electronically controlled, vertical-traverse, focal-plane type</w:t>
      </w: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A30BE3">
        <w:rPr>
          <w:rFonts w:ascii="Helvetica" w:eastAsia="Times New Roman" w:hAnsi="Helvetica" w:cs="Times New Roman"/>
          <w:b/>
          <w:color w:val="323232"/>
          <w:sz w:val="16"/>
          <w:szCs w:val="16"/>
        </w:rPr>
        <w:t>Shutter speed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Still images: 1/8000 to 30 sec., Bulb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Movies: 1/8000 to 1/4 (1/3 step)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NTSC: Up to 1/60 in AUTO mode (up to 1/30 in Auto Slow Shutter mode)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PAL: Up to 1/50 in AUTO mode (up to 1/25 in Auto Slow Shutter mode)</w:t>
      </w:r>
    </w:p>
    <w:p w:rsidR="00E862A3" w:rsidRPr="00A30BE3" w:rsidRDefault="00A30BE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A30BE3">
        <w:rPr>
          <w:rFonts w:ascii="Helvetica" w:eastAsia="Times New Roman" w:hAnsi="Helvetica" w:cs="Times New Roman"/>
          <w:b/>
          <w:color w:val="323232"/>
          <w:sz w:val="16"/>
          <w:szCs w:val="16"/>
        </w:rPr>
        <w:t>F</w:t>
      </w:r>
      <w:r w:rsidR="00E862A3" w:rsidRPr="00A30BE3">
        <w:rPr>
          <w:rFonts w:ascii="Helvetica" w:eastAsia="Times New Roman" w:hAnsi="Helvetica" w:cs="Times New Roman"/>
          <w:b/>
          <w:color w:val="323232"/>
          <w:sz w:val="16"/>
          <w:szCs w:val="16"/>
        </w:rPr>
        <w:t>lash sync. speed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1/250 sec.</w:t>
      </w: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A30BE3">
        <w:rPr>
          <w:rFonts w:ascii="Helvetica" w:eastAsia="Times New Roman" w:hAnsi="Helvetica" w:cs="Times New Roman"/>
          <w:b/>
          <w:color w:val="323232"/>
          <w:sz w:val="16"/>
          <w:szCs w:val="16"/>
        </w:rPr>
        <w:t>Electronic front curtain shutter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Yes, On/Off</w:t>
      </w: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A30BE3">
        <w:rPr>
          <w:rFonts w:ascii="Helvetica" w:eastAsia="Times New Roman" w:hAnsi="Helvetica" w:cs="Times New Roman"/>
          <w:b/>
          <w:color w:val="323232"/>
          <w:sz w:val="16"/>
          <w:szCs w:val="16"/>
        </w:rPr>
        <w:t>Silent Shooting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Yes, On/Off</w:t>
      </w: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</w:rPr>
      </w:pPr>
      <w:proofErr w:type="spellStart"/>
      <w:r w:rsidRPr="00A30BE3">
        <w:rPr>
          <w:rFonts w:ascii="Helvetica" w:eastAsia="Times New Roman" w:hAnsi="Helvetica" w:cs="Times New Roman"/>
          <w:b/>
          <w:color w:val="323232"/>
        </w:rPr>
        <w:t>SteadyShot</w:t>
      </w:r>
      <w:proofErr w:type="spellEnd"/>
      <w:r w:rsidRPr="00A30BE3">
        <w:rPr>
          <w:rFonts w:ascii="Helvetica" w:eastAsia="Times New Roman" w:hAnsi="Helvetica" w:cs="Times New Roman"/>
          <w:b/>
          <w:color w:val="323232"/>
        </w:rPr>
        <w:t xml:space="preserve"> INSIDE (image stabilization)</w:t>
      </w: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A30BE3">
        <w:rPr>
          <w:rFonts w:ascii="Helvetica" w:eastAsia="Times New Roman" w:hAnsi="Helvetica" w:cs="Times New Roman"/>
          <w:b/>
          <w:color w:val="323232"/>
          <w:sz w:val="16"/>
          <w:szCs w:val="16"/>
        </w:rPr>
        <w:t>Type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Image Sensor-Shift mechanism with 5-axis compensation (Compensation depends on lens specifications)</w:t>
      </w: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A30BE3">
        <w:rPr>
          <w:rFonts w:ascii="Helvetica" w:eastAsia="Times New Roman" w:hAnsi="Helvetica" w:cs="Times New Roman"/>
          <w:b/>
          <w:color w:val="323232"/>
          <w:sz w:val="16"/>
          <w:szCs w:val="16"/>
        </w:rPr>
        <w:t>Compensation effect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 xml:space="preserve">4.5 steps (Based on CIPA standard. Pitch/yaw shake only. With </w:t>
      </w:r>
      <w:proofErr w:type="spellStart"/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Sonnar</w:t>
      </w:r>
      <w:proofErr w:type="spellEnd"/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 xml:space="preserve"> T* FE 55 mm F1.8 ZA lens mounted. Long exposure NR off)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</w:rPr>
      </w:pPr>
      <w:r w:rsidRPr="00A30BE3">
        <w:rPr>
          <w:rFonts w:ascii="Helvetica" w:eastAsia="Times New Roman" w:hAnsi="Helvetica" w:cs="Times New Roman"/>
          <w:b/>
          <w:color w:val="323232"/>
        </w:rPr>
        <w:t>Flash Control (with optional external flash)</w:t>
      </w: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A30BE3">
        <w:rPr>
          <w:rFonts w:ascii="Helvetica" w:eastAsia="Times New Roman" w:hAnsi="Helvetica" w:cs="Times New Roman"/>
          <w:b/>
          <w:color w:val="323232"/>
          <w:sz w:val="16"/>
          <w:szCs w:val="16"/>
        </w:rPr>
        <w:t>Control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Pre-flash TTL</w:t>
      </w: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A30BE3">
        <w:rPr>
          <w:rFonts w:ascii="Helvetica" w:eastAsia="Times New Roman" w:hAnsi="Helvetica" w:cs="Times New Roman"/>
          <w:b/>
          <w:color w:val="323232"/>
          <w:sz w:val="16"/>
          <w:szCs w:val="16"/>
        </w:rPr>
        <w:t>Flash compensation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+/-3.0 EV (switchable between 1/3 and 1/2 EV steps)</w:t>
      </w: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A30BE3">
        <w:rPr>
          <w:rFonts w:ascii="Helvetica" w:eastAsia="Times New Roman" w:hAnsi="Helvetica" w:cs="Times New Roman"/>
          <w:b/>
          <w:color w:val="323232"/>
          <w:sz w:val="16"/>
          <w:szCs w:val="16"/>
        </w:rPr>
        <w:t>Flash bracketing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3/5/9 frames selectable. With 3 or 5 frames, in 1/3, 1/2, 2/3, 1.0, 2.0, 3.0 EV increments, with 9 frames, in 1/3, 1/2, 2/3, 1.0 EV increments.</w:t>
      </w: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A30BE3">
        <w:rPr>
          <w:rFonts w:ascii="Helvetica" w:eastAsia="Times New Roman" w:hAnsi="Helvetica" w:cs="Times New Roman"/>
          <w:b/>
          <w:color w:val="323232"/>
          <w:sz w:val="16"/>
          <w:szCs w:val="16"/>
        </w:rPr>
        <w:t>Flash modes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 xml:space="preserve">Flash off, </w:t>
      </w:r>
      <w:proofErr w:type="spellStart"/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Autoflash</w:t>
      </w:r>
      <w:proofErr w:type="spellEnd"/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, Fill-flash, Rear Sync., Slow Sync., Red-eye reduction (On/Off selectable), Hi-speed sync*1, Wireless*1</w:t>
      </w: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A30BE3">
        <w:rPr>
          <w:rFonts w:ascii="Helvetica" w:eastAsia="Times New Roman" w:hAnsi="Helvetica" w:cs="Times New Roman"/>
          <w:b/>
          <w:color w:val="323232"/>
          <w:sz w:val="16"/>
          <w:szCs w:val="16"/>
        </w:rPr>
        <w:t>External flash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Sony α System Flash compatible with Multi Interface Shoe. Attach the shoe adaptor for flash compatible with Auto-lock Accessory Shoe.</w:t>
      </w: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A30BE3">
        <w:rPr>
          <w:rFonts w:ascii="Helvetica" w:eastAsia="Times New Roman" w:hAnsi="Helvetica" w:cs="Times New Roman"/>
          <w:b/>
          <w:color w:val="323232"/>
          <w:sz w:val="16"/>
          <w:szCs w:val="16"/>
        </w:rPr>
        <w:t>FE level lock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Yes</w:t>
      </w: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</w:rPr>
      </w:pPr>
      <w:r w:rsidRPr="00A30BE3">
        <w:rPr>
          <w:rFonts w:ascii="Helvetica" w:eastAsia="Times New Roman" w:hAnsi="Helvetica" w:cs="Times New Roman"/>
          <w:b/>
          <w:color w:val="323232"/>
        </w:rPr>
        <w:t>Drive</w:t>
      </w: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A30BE3">
        <w:rPr>
          <w:rFonts w:ascii="Helvetica" w:eastAsia="Times New Roman" w:hAnsi="Helvetica" w:cs="Times New Roman"/>
          <w:b/>
          <w:color w:val="323232"/>
          <w:sz w:val="16"/>
          <w:szCs w:val="16"/>
        </w:rPr>
        <w:t>Drive modes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Single shooting, Continuous shooting, Self-timer, Self-timer (Cont.), Bracketing (Cont., Single, White Balance, DRO)</w:t>
      </w: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A30BE3">
        <w:rPr>
          <w:rFonts w:ascii="Helvetica" w:eastAsia="Times New Roman" w:hAnsi="Helvetica" w:cs="Times New Roman"/>
          <w:b/>
          <w:color w:val="323232"/>
          <w:sz w:val="16"/>
          <w:szCs w:val="16"/>
        </w:rPr>
        <w:t>Self-timer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10 sec. delay/5 sec. delay/2 sec. delay/Continuous self-timer (3 frames after 10 sec. delay/5 frames after 10 sec. delay/3 frames after 5 sec. delay/5 frames after 5 sec. delay/3 frames after 2 sec. delay/5 frames after 2 sec. delay)/Bracketing self-timer (Off/2 sec. delay/5 sec. delay/10 sec. delay)</w:t>
      </w: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A30BE3">
        <w:rPr>
          <w:rFonts w:ascii="Helvetica" w:eastAsia="Times New Roman" w:hAnsi="Helvetica" w:cs="Times New Roman"/>
          <w:b/>
          <w:color w:val="323232"/>
          <w:sz w:val="16"/>
          <w:szCs w:val="16"/>
        </w:rPr>
        <w:t>Speed (approx., max.)*2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Continuous shooting Hi: Max. 5fps, Continuous shooting Lo: Max. 2.5fps</w:t>
      </w: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A30BE3">
        <w:rPr>
          <w:rFonts w:ascii="Helvetica" w:eastAsia="Times New Roman" w:hAnsi="Helvetica" w:cs="Times New Roman"/>
          <w:b/>
          <w:color w:val="323232"/>
          <w:sz w:val="16"/>
          <w:szCs w:val="16"/>
        </w:rPr>
        <w:t>No. of recordable frames*2 (approx.)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Continuous shooting Hi: 24 frames (JPEG Extra Fine L), 30 frames (JPEG Fine L), 37 frames (JPEG Standard L), 23 frames (RAW), 22 frames (RAW &amp; JPEG)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</w:rPr>
      </w:pPr>
      <w:r w:rsidRPr="00A30BE3">
        <w:rPr>
          <w:rFonts w:ascii="Helvetica" w:eastAsia="Times New Roman" w:hAnsi="Helvetica" w:cs="Times New Roman"/>
          <w:b/>
          <w:color w:val="323232"/>
        </w:rPr>
        <w:t>Playback</w:t>
      </w:r>
    </w:p>
    <w:p w:rsidR="00E862A3" w:rsidRPr="00A30BE3" w:rsidRDefault="00A30BE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A30BE3">
        <w:rPr>
          <w:rFonts w:ascii="Helvetica" w:eastAsia="Times New Roman" w:hAnsi="Helvetica" w:cs="Times New Roman"/>
          <w:b/>
          <w:color w:val="323232"/>
          <w:sz w:val="16"/>
          <w:szCs w:val="16"/>
        </w:rPr>
        <w:t>M</w:t>
      </w:r>
      <w:r w:rsidR="00E862A3" w:rsidRPr="00A30BE3">
        <w:rPr>
          <w:rFonts w:ascii="Helvetica" w:eastAsia="Times New Roman" w:hAnsi="Helvetica" w:cs="Times New Roman"/>
          <w:b/>
          <w:color w:val="323232"/>
          <w:sz w:val="16"/>
          <w:szCs w:val="16"/>
        </w:rPr>
        <w:t>odes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Single (with or without shooting information, Y RGB histogram &amp; highlight/shadow warning), 9/25-frame index view, Enlarged display mode (Maximum magnification L: 24.9x, M: 16.2x, S: 9.4x), Auto Review (10/5/2 sec, off), Image orientation (Auto/Manual/Off selectable), Slideshow, Panorama scrolling, Folder selection (Still / Date / MP4 / AVCHD / XAVC S HD / XAVC S 4K), Forward/Rewind (Movie), Delete, Protect</w:t>
      </w: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</w:rPr>
      </w:pPr>
      <w:r w:rsidRPr="00A30BE3">
        <w:rPr>
          <w:rFonts w:ascii="Helvetica" w:eastAsia="Times New Roman" w:hAnsi="Helvetica" w:cs="Times New Roman"/>
          <w:b/>
          <w:color w:val="323232"/>
        </w:rPr>
        <w:t>Interface</w:t>
      </w: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A30BE3">
        <w:rPr>
          <w:rFonts w:ascii="Helvetica" w:eastAsia="Times New Roman" w:hAnsi="Helvetica" w:cs="Times New Roman"/>
          <w:b/>
          <w:color w:val="323232"/>
          <w:sz w:val="16"/>
          <w:szCs w:val="16"/>
        </w:rPr>
        <w:t>PC interface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Mass-storage, MTP, PC remote</w:t>
      </w: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A30BE3">
        <w:rPr>
          <w:rFonts w:ascii="Helvetica" w:eastAsia="Times New Roman" w:hAnsi="Helvetica" w:cs="Times New Roman"/>
          <w:b/>
          <w:color w:val="323232"/>
          <w:sz w:val="16"/>
          <w:szCs w:val="16"/>
        </w:rPr>
        <w:t>Multi/Micro USB Terminal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Yes*3</w:t>
      </w: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A30BE3">
        <w:rPr>
          <w:rFonts w:ascii="Helvetica" w:eastAsia="Times New Roman" w:hAnsi="Helvetica" w:cs="Times New Roman"/>
          <w:b/>
          <w:color w:val="323232"/>
          <w:sz w:val="16"/>
          <w:szCs w:val="16"/>
        </w:rPr>
        <w:t>Wireless LAN (built-in)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Wi-Fi Compatible, IEEE802.11b/g/n (2.4GHz band)*4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Playback of still images and movies on smartphones, PCs and TVs</w:t>
      </w: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A30BE3">
        <w:rPr>
          <w:rFonts w:ascii="Helvetica" w:eastAsia="Times New Roman" w:hAnsi="Helvetica" w:cs="Times New Roman"/>
          <w:b/>
          <w:color w:val="323232"/>
          <w:sz w:val="16"/>
          <w:szCs w:val="16"/>
        </w:rPr>
        <w:t>NFC™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Yes (NFC Forum Type 3 Tag compatible, One-touch remote, One-touch sharing)</w:t>
      </w: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A30BE3">
        <w:rPr>
          <w:rFonts w:ascii="Helvetica" w:eastAsia="Times New Roman" w:hAnsi="Helvetica" w:cs="Times New Roman"/>
          <w:b/>
          <w:color w:val="323232"/>
          <w:sz w:val="16"/>
          <w:szCs w:val="16"/>
        </w:rPr>
        <w:t>HD output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 xml:space="preserve">HDMI micro connector (Type-D), BRAVIA Sync (link menu), </w:t>
      </w:r>
      <w:proofErr w:type="spellStart"/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PhotoTV</w:t>
      </w:r>
      <w:proofErr w:type="spellEnd"/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 xml:space="preserve"> HD, 4K still image playback</w:t>
      </w: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A30BE3">
        <w:rPr>
          <w:rFonts w:ascii="Helvetica" w:eastAsia="Times New Roman" w:hAnsi="Helvetica" w:cs="Times New Roman"/>
          <w:b/>
          <w:color w:val="323232"/>
          <w:sz w:val="16"/>
          <w:szCs w:val="16"/>
        </w:rPr>
        <w:t>Multi Interface Shoe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Yes</w:t>
      </w: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A30BE3">
        <w:rPr>
          <w:rFonts w:ascii="Helvetica" w:eastAsia="Times New Roman" w:hAnsi="Helvetica" w:cs="Times New Roman"/>
          <w:b/>
          <w:color w:val="323232"/>
          <w:sz w:val="16"/>
          <w:szCs w:val="16"/>
        </w:rPr>
        <w:t>Others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 xml:space="preserve">Auto-lock Accessory Shoe compatible with supplied shoe adaptor, Microphone terminal (3.5 mm Stereo </w:t>
      </w:r>
      <w:proofErr w:type="spellStart"/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minijack</w:t>
      </w:r>
      <w:proofErr w:type="spellEnd"/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 xml:space="preserve">), Headphone terminal (3.5 mm Stereo </w:t>
      </w:r>
      <w:proofErr w:type="spellStart"/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minijack</w:t>
      </w:r>
      <w:proofErr w:type="spellEnd"/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), Vertical Grip Connector</w:t>
      </w: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</w:rPr>
      </w:pPr>
      <w:r w:rsidRPr="00A30BE3">
        <w:rPr>
          <w:rFonts w:ascii="Helvetica" w:eastAsia="Times New Roman" w:hAnsi="Helvetica" w:cs="Times New Roman"/>
          <w:b/>
          <w:color w:val="323232"/>
        </w:rPr>
        <w:t>Audio</w:t>
      </w: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A30BE3">
        <w:rPr>
          <w:rFonts w:ascii="Helvetica" w:eastAsia="Times New Roman" w:hAnsi="Helvetica" w:cs="Times New Roman"/>
          <w:b/>
          <w:color w:val="323232"/>
          <w:sz w:val="16"/>
          <w:szCs w:val="16"/>
        </w:rPr>
        <w:t>Microphone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Built-in stereo microphone or ECM-XYST1M / XLR-K2M (sold separately)</w:t>
      </w: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A30BE3">
        <w:rPr>
          <w:rFonts w:ascii="Helvetica" w:eastAsia="Times New Roman" w:hAnsi="Helvetica" w:cs="Times New Roman"/>
          <w:b/>
          <w:color w:val="323232"/>
          <w:sz w:val="16"/>
          <w:szCs w:val="16"/>
        </w:rPr>
        <w:t>Speaker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Built-in, monaural</w:t>
      </w: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</w:rPr>
      </w:pPr>
      <w:r w:rsidRPr="00A30BE3">
        <w:rPr>
          <w:rFonts w:ascii="Helvetica" w:eastAsia="Times New Roman" w:hAnsi="Helvetica" w:cs="Times New Roman"/>
          <w:b/>
          <w:color w:val="323232"/>
        </w:rPr>
        <w:t>Print</w:t>
      </w: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A30BE3">
        <w:rPr>
          <w:rFonts w:ascii="Helvetica" w:eastAsia="Times New Roman" w:hAnsi="Helvetica" w:cs="Times New Roman"/>
          <w:b/>
          <w:color w:val="323232"/>
          <w:sz w:val="16"/>
          <w:szCs w:val="16"/>
        </w:rPr>
        <w:t>Compatible standards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Exif Print, Print Image Matching III, DPOF setting</w:t>
      </w: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</w:rPr>
      </w:pPr>
      <w:r w:rsidRPr="00A30BE3">
        <w:rPr>
          <w:rFonts w:ascii="Helvetica" w:eastAsia="Times New Roman" w:hAnsi="Helvetica" w:cs="Times New Roman"/>
          <w:b/>
          <w:color w:val="323232"/>
        </w:rPr>
        <w:t>Custom function</w:t>
      </w: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A30BE3">
        <w:rPr>
          <w:rFonts w:ascii="Helvetica" w:eastAsia="Times New Roman" w:hAnsi="Helvetica" w:cs="Times New Roman"/>
          <w:b/>
          <w:color w:val="323232"/>
          <w:sz w:val="16"/>
          <w:szCs w:val="16"/>
        </w:rPr>
        <w:t>Type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Custom key settings, Programmable setting</w:t>
      </w: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A30BE3">
        <w:rPr>
          <w:rFonts w:ascii="Helvetica" w:eastAsia="Times New Roman" w:hAnsi="Helvetica" w:cs="Times New Roman"/>
          <w:b/>
          <w:color w:val="323232"/>
          <w:sz w:val="16"/>
          <w:szCs w:val="16"/>
        </w:rPr>
        <w:t>Memory function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Yes (2 sets)</w:t>
      </w: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</w:rPr>
      </w:pPr>
      <w:r w:rsidRPr="00A30BE3">
        <w:rPr>
          <w:rFonts w:ascii="Helvetica" w:eastAsia="Times New Roman" w:hAnsi="Helvetica" w:cs="Times New Roman"/>
          <w:b/>
          <w:color w:val="323232"/>
        </w:rPr>
        <w:t>Power</w:t>
      </w: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A30BE3">
        <w:rPr>
          <w:rFonts w:ascii="Helvetica" w:eastAsia="Times New Roman" w:hAnsi="Helvetica" w:cs="Times New Roman"/>
          <w:b/>
          <w:color w:val="323232"/>
          <w:sz w:val="16"/>
          <w:szCs w:val="16"/>
        </w:rPr>
        <w:t>Battery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Rechargeable battery pack NP-FW50</w:t>
      </w: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A30BE3">
        <w:rPr>
          <w:rFonts w:ascii="Helvetica" w:eastAsia="Times New Roman" w:hAnsi="Helvetica" w:cs="Times New Roman"/>
          <w:b/>
          <w:color w:val="323232"/>
          <w:sz w:val="16"/>
          <w:szCs w:val="16"/>
        </w:rPr>
        <w:t>Still images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Approx. 290 shots (viewfinder) / approx. 340 shots (LCD screen) (CIPA standard)</w:t>
      </w: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A30BE3">
        <w:rPr>
          <w:rFonts w:ascii="Helvetica" w:eastAsia="Times New Roman" w:hAnsi="Helvetica" w:cs="Times New Roman"/>
          <w:b/>
          <w:color w:val="323232"/>
          <w:sz w:val="16"/>
          <w:szCs w:val="16"/>
        </w:rPr>
        <w:t>Movies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Actual*5*6: Approx. 50 min. with viewfinder, approx. 55 min. with LCD screen (CIPA standard)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Continuous*5*7: Approx. 95 min. with viewfinder, approx. 95 min. with LCD screen (CIPA standard)</w:t>
      </w: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A30BE3">
        <w:rPr>
          <w:rFonts w:ascii="Helvetica" w:eastAsia="Times New Roman" w:hAnsi="Helvetica" w:cs="Times New Roman"/>
          <w:b/>
          <w:color w:val="323232"/>
          <w:sz w:val="16"/>
          <w:szCs w:val="16"/>
        </w:rPr>
        <w:t>External power</w:t>
      </w:r>
    </w:p>
    <w:p w:rsidR="00E862A3" w:rsidRPr="00E862A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AC Adaptor AC-PW20 (optional)</w:t>
      </w: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</w:rPr>
      </w:pPr>
      <w:r w:rsidRPr="00A30BE3">
        <w:rPr>
          <w:rFonts w:ascii="Helvetica" w:eastAsia="Times New Roman" w:hAnsi="Helvetica" w:cs="Times New Roman"/>
          <w:b/>
          <w:color w:val="323232"/>
        </w:rPr>
        <w:t>Operating temperature</w:t>
      </w:r>
    </w:p>
    <w:p w:rsidR="00E862A3" w:rsidRPr="00A30BE3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b/>
          <w:color w:val="323232"/>
          <w:sz w:val="16"/>
          <w:szCs w:val="16"/>
        </w:rPr>
      </w:pPr>
      <w:r w:rsidRPr="00A30BE3">
        <w:rPr>
          <w:rFonts w:ascii="Helvetica" w:eastAsia="Times New Roman" w:hAnsi="Helvetica" w:cs="Times New Roman"/>
          <w:b/>
          <w:color w:val="323232"/>
          <w:sz w:val="16"/>
          <w:szCs w:val="16"/>
        </w:rPr>
        <w:t>Range</w:t>
      </w:r>
    </w:p>
    <w:p w:rsidR="00A878E5" w:rsidRPr="008317C8" w:rsidRDefault="00E862A3" w:rsidP="00E862A3">
      <w:pPr>
        <w:shd w:val="clear" w:color="auto" w:fill="FFFFFF"/>
        <w:spacing w:before="100" w:beforeAutospacing="1" w:after="100" w:afterAutospacing="1" w:line="240" w:lineRule="atLeast"/>
        <w:rPr>
          <w:rFonts w:ascii="Helvetica" w:eastAsia="Times New Roman" w:hAnsi="Helvetica" w:cs="Times New Roman"/>
          <w:color w:val="323232"/>
          <w:sz w:val="16"/>
          <w:szCs w:val="16"/>
        </w:rPr>
      </w:pPr>
      <w:r w:rsidRPr="00E862A3">
        <w:rPr>
          <w:rFonts w:ascii="Helvetica" w:eastAsia="Times New Roman" w:hAnsi="Helvetica" w:cs="Times New Roman"/>
          <w:color w:val="323232"/>
          <w:sz w:val="16"/>
          <w:szCs w:val="16"/>
        </w:rPr>
        <w:t>32–104°F/0–40°C</w:t>
      </w:r>
    </w:p>
    <w:sectPr w:rsidR="00A878E5" w:rsidRPr="008317C8" w:rsidSect="008317C8">
      <w:headerReference w:type="default" r:id="rId8"/>
      <w:pgSz w:w="11900" w:h="16840"/>
      <w:pgMar w:top="1985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62A3" w:rsidRDefault="00E862A3" w:rsidP="00892358">
      <w:r>
        <w:separator/>
      </w:r>
    </w:p>
  </w:endnote>
  <w:endnote w:type="continuationSeparator" w:id="0">
    <w:p w:rsidR="00E862A3" w:rsidRDefault="00E862A3" w:rsidP="008923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62A3" w:rsidRDefault="00E862A3" w:rsidP="00892358">
      <w:r>
        <w:separator/>
      </w:r>
    </w:p>
  </w:footnote>
  <w:footnote w:type="continuationSeparator" w:id="0">
    <w:p w:rsidR="00E862A3" w:rsidRDefault="00E862A3" w:rsidP="00892358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62A3" w:rsidRDefault="00E862A3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5917610" wp14:editId="686B3002">
          <wp:simplePos x="0" y="0"/>
          <wp:positionH relativeFrom="column">
            <wp:posOffset>342900</wp:posOffset>
          </wp:positionH>
          <wp:positionV relativeFrom="paragraph">
            <wp:posOffset>-449580</wp:posOffset>
          </wp:positionV>
          <wp:extent cx="4635500" cy="1524000"/>
          <wp:effectExtent l="0" t="0" r="1270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creen Shot 2018-06-29 at 12.16.2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635500" cy="1524000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1030A2C"/>
    <w:multiLevelType w:val="multilevel"/>
    <w:tmpl w:val="CDC20A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4D22AF0"/>
    <w:multiLevelType w:val="multilevel"/>
    <w:tmpl w:val="CFDE34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attachedTemplate r:id="rId1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62A3"/>
    <w:rsid w:val="000B5514"/>
    <w:rsid w:val="001C29C1"/>
    <w:rsid w:val="00212CA2"/>
    <w:rsid w:val="008317C8"/>
    <w:rsid w:val="00892358"/>
    <w:rsid w:val="00A22526"/>
    <w:rsid w:val="00A30BE3"/>
    <w:rsid w:val="00A878E5"/>
    <w:rsid w:val="00CE7699"/>
    <w:rsid w:val="00E862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2CF7735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317C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317C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317C8"/>
    <w:pPr>
      <w:keepNext/>
      <w:keepLines/>
      <w:shd w:val="clear" w:color="auto" w:fill="FFFFFF"/>
      <w:spacing w:line="540" w:lineRule="atLeast"/>
      <w:outlineLvl w:val="2"/>
    </w:pPr>
    <w:rPr>
      <w:rFonts w:ascii="Helvetica" w:eastAsia="Times New Roman" w:hAnsi="Helvetica" w:cs="Times New Roman"/>
      <w:b/>
      <w:bCs/>
      <w:color w:val="323232"/>
      <w:sz w:val="42"/>
      <w:szCs w:val="4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317C8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9235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92358"/>
  </w:style>
  <w:style w:type="paragraph" w:styleId="Footer">
    <w:name w:val="footer"/>
    <w:basedOn w:val="Normal"/>
    <w:link w:val="FooterChar"/>
    <w:uiPriority w:val="99"/>
    <w:unhideWhenUsed/>
    <w:rsid w:val="00892358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92358"/>
  </w:style>
  <w:style w:type="paragraph" w:styleId="BalloonText">
    <w:name w:val="Balloon Text"/>
    <w:basedOn w:val="Normal"/>
    <w:link w:val="BalloonTextChar"/>
    <w:uiPriority w:val="99"/>
    <w:semiHidden/>
    <w:unhideWhenUsed/>
    <w:rsid w:val="00892358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2358"/>
    <w:rPr>
      <w:rFonts w:ascii="Lucida Grande" w:hAnsi="Lucida Grande" w:cs="Lucida Grande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8317C8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8317C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8317C8"/>
    <w:rPr>
      <w:rFonts w:ascii="Helvetica" w:eastAsia="Times New Roman" w:hAnsi="Helvetica" w:cs="Times New Roman"/>
      <w:b/>
      <w:bCs/>
      <w:color w:val="323232"/>
      <w:sz w:val="42"/>
      <w:szCs w:val="42"/>
      <w:shd w:val="clear" w:color="auto" w:fill="FFFFFF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317C8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styleId="Hyperlink">
    <w:name w:val="Hyperlink"/>
    <w:basedOn w:val="DefaultParagraphFont"/>
    <w:uiPriority w:val="99"/>
    <w:semiHidden/>
    <w:unhideWhenUsed/>
    <w:rsid w:val="008317C8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8317C8"/>
    <w:pPr>
      <w:spacing w:before="100" w:beforeAutospacing="1" w:after="100" w:afterAutospacing="1"/>
    </w:pPr>
    <w:rPr>
      <w:rFonts w:ascii="Times" w:hAnsi="Times" w:cs="Times New Roman"/>
      <w:sz w:val="20"/>
      <w:szCs w:val="20"/>
      <w:lang w:val="en-GB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317C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317C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317C8"/>
    <w:pPr>
      <w:keepNext/>
      <w:keepLines/>
      <w:shd w:val="clear" w:color="auto" w:fill="FFFFFF"/>
      <w:spacing w:line="540" w:lineRule="atLeast"/>
      <w:outlineLvl w:val="2"/>
    </w:pPr>
    <w:rPr>
      <w:rFonts w:ascii="Helvetica" w:eastAsia="Times New Roman" w:hAnsi="Helvetica" w:cs="Times New Roman"/>
      <w:b/>
      <w:bCs/>
      <w:color w:val="323232"/>
      <w:sz w:val="42"/>
      <w:szCs w:val="4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317C8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9235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92358"/>
  </w:style>
  <w:style w:type="paragraph" w:styleId="Footer">
    <w:name w:val="footer"/>
    <w:basedOn w:val="Normal"/>
    <w:link w:val="FooterChar"/>
    <w:uiPriority w:val="99"/>
    <w:unhideWhenUsed/>
    <w:rsid w:val="00892358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92358"/>
  </w:style>
  <w:style w:type="paragraph" w:styleId="BalloonText">
    <w:name w:val="Balloon Text"/>
    <w:basedOn w:val="Normal"/>
    <w:link w:val="BalloonTextChar"/>
    <w:uiPriority w:val="99"/>
    <w:semiHidden/>
    <w:unhideWhenUsed/>
    <w:rsid w:val="00892358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2358"/>
    <w:rPr>
      <w:rFonts w:ascii="Lucida Grande" w:hAnsi="Lucida Grande" w:cs="Lucida Grande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8317C8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8317C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8317C8"/>
    <w:rPr>
      <w:rFonts w:ascii="Helvetica" w:eastAsia="Times New Roman" w:hAnsi="Helvetica" w:cs="Times New Roman"/>
      <w:b/>
      <w:bCs/>
      <w:color w:val="323232"/>
      <w:sz w:val="42"/>
      <w:szCs w:val="42"/>
      <w:shd w:val="clear" w:color="auto" w:fill="FFFFFF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317C8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styleId="Hyperlink">
    <w:name w:val="Hyperlink"/>
    <w:basedOn w:val="DefaultParagraphFont"/>
    <w:uiPriority w:val="99"/>
    <w:semiHidden/>
    <w:unhideWhenUsed/>
    <w:rsid w:val="008317C8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8317C8"/>
    <w:pPr>
      <w:spacing w:before="100" w:beforeAutospacing="1" w:after="100" w:afterAutospacing="1"/>
    </w:pPr>
    <w:rPr>
      <w:rFonts w:ascii="Times" w:hAnsi="Times" w:cs="Times New Roman"/>
      <w:sz w:val="20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249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532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3038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42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7999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6123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32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68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513512">
          <w:marLeft w:val="0"/>
          <w:marRight w:val="0"/>
          <w:marTop w:val="975"/>
          <w:marBottom w:val="9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3461363">
              <w:marLeft w:val="0"/>
              <w:marRight w:val="0"/>
              <w:marTop w:val="45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0419354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41971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7557155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93997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7469746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1291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1206702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4397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406367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1541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8283104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6154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8835404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single" w:sz="6" w:space="15" w:color="ECEDED"/>
                    <w:right w:val="none" w:sz="0" w:space="0" w:color="auto"/>
                  </w:divBdr>
                  <w:divsChild>
                    <w:div w:id="4595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50444423">
          <w:marLeft w:val="0"/>
          <w:marRight w:val="0"/>
          <w:marTop w:val="975"/>
          <w:marBottom w:val="9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5723189">
              <w:marLeft w:val="0"/>
              <w:marRight w:val="0"/>
              <w:marTop w:val="45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9992604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single" w:sz="6" w:space="15" w:color="ECEDED"/>
                    <w:right w:val="none" w:sz="0" w:space="0" w:color="auto"/>
                  </w:divBdr>
                  <w:divsChild>
                    <w:div w:id="832186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95268635">
          <w:marLeft w:val="0"/>
          <w:marRight w:val="0"/>
          <w:marTop w:val="975"/>
          <w:marBottom w:val="9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810220">
              <w:marLeft w:val="0"/>
              <w:marRight w:val="0"/>
              <w:marTop w:val="45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0466292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3149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0230601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single" w:sz="6" w:space="15" w:color="ECEDED"/>
                    <w:right w:val="none" w:sz="0" w:space="0" w:color="auto"/>
                  </w:divBdr>
                  <w:divsChild>
                    <w:div w:id="1860698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59336804">
          <w:marLeft w:val="0"/>
          <w:marRight w:val="0"/>
          <w:marTop w:val="975"/>
          <w:marBottom w:val="9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6597012">
              <w:marLeft w:val="0"/>
              <w:marRight w:val="0"/>
              <w:marTop w:val="45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6459399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25978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8077307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4970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34557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29750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7432017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6684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5863294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7550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4936522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233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0279173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7843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2561170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2863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9546505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68181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1735344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single" w:sz="6" w:space="15" w:color="ECEDED"/>
                    <w:right w:val="none" w:sz="0" w:space="0" w:color="auto"/>
                  </w:divBdr>
                  <w:divsChild>
                    <w:div w:id="7952228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72240621">
          <w:marLeft w:val="0"/>
          <w:marRight w:val="0"/>
          <w:marTop w:val="975"/>
          <w:marBottom w:val="9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3133132">
              <w:marLeft w:val="0"/>
              <w:marRight w:val="0"/>
              <w:marTop w:val="45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3317839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9873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46923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6253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9399842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9481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7401958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81448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4944427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3136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1592151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4949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6652210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single" w:sz="6" w:space="15" w:color="ECEDED"/>
                    <w:right w:val="none" w:sz="0" w:space="0" w:color="auto"/>
                  </w:divBdr>
                  <w:divsChild>
                    <w:div w:id="409930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10861192">
          <w:marLeft w:val="0"/>
          <w:marRight w:val="0"/>
          <w:marTop w:val="975"/>
          <w:marBottom w:val="9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949264">
              <w:marLeft w:val="0"/>
              <w:marRight w:val="0"/>
              <w:marTop w:val="45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8778476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0155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018499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6290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05436316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single" w:sz="6" w:space="15" w:color="ECEDED"/>
                    <w:right w:val="none" w:sz="0" w:space="0" w:color="auto"/>
                  </w:divBdr>
                  <w:divsChild>
                    <w:div w:id="1395590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80964093">
          <w:marLeft w:val="0"/>
          <w:marRight w:val="0"/>
          <w:marTop w:val="975"/>
          <w:marBottom w:val="9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1221826">
              <w:marLeft w:val="0"/>
              <w:marRight w:val="0"/>
              <w:marTop w:val="45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8793360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9736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6405057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6712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7058793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3424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486891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single" w:sz="6" w:space="15" w:color="ECEDED"/>
                    <w:right w:val="none" w:sz="0" w:space="0" w:color="auto"/>
                  </w:divBdr>
                  <w:divsChild>
                    <w:div w:id="20813698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81539551">
          <w:marLeft w:val="0"/>
          <w:marRight w:val="0"/>
          <w:marTop w:val="975"/>
          <w:marBottom w:val="9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9302669">
              <w:marLeft w:val="0"/>
              <w:marRight w:val="0"/>
              <w:marTop w:val="45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1800383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30301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6823496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9781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9902437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2394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7821665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0296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824809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396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1035010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0075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8401607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087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4724271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82209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3657613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34881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4228569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single" w:sz="6" w:space="15" w:color="ECEDED"/>
                    <w:right w:val="none" w:sz="0" w:space="0" w:color="auto"/>
                  </w:divBdr>
                  <w:divsChild>
                    <w:div w:id="1676608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33700028">
          <w:marLeft w:val="0"/>
          <w:marRight w:val="0"/>
          <w:marTop w:val="975"/>
          <w:marBottom w:val="9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284011">
              <w:marLeft w:val="0"/>
              <w:marRight w:val="0"/>
              <w:marTop w:val="45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170738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04548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4618597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6189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2281103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13888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2715869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54939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6561980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2899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4245693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4630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857529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single" w:sz="6" w:space="15" w:color="ECEDED"/>
                    <w:right w:val="none" w:sz="0" w:space="0" w:color="auto"/>
                  </w:divBdr>
                  <w:divsChild>
                    <w:div w:id="1511484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98577081">
          <w:marLeft w:val="0"/>
          <w:marRight w:val="0"/>
          <w:marTop w:val="975"/>
          <w:marBottom w:val="9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011556">
              <w:marLeft w:val="0"/>
              <w:marRight w:val="0"/>
              <w:marTop w:val="45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001236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631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4768214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6477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8024601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77680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2808064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15165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3646475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8502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7433208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4559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3148542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3584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579141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8071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1779508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single" w:sz="6" w:space="15" w:color="ECEDED"/>
                    <w:right w:val="none" w:sz="0" w:space="0" w:color="auto"/>
                  </w:divBdr>
                  <w:divsChild>
                    <w:div w:id="1594434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55878812">
          <w:marLeft w:val="0"/>
          <w:marRight w:val="0"/>
          <w:marTop w:val="975"/>
          <w:marBottom w:val="9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9655065">
              <w:marLeft w:val="0"/>
              <w:marRight w:val="0"/>
              <w:marTop w:val="45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6125158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7815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0784383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03158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9137501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7782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0795354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15313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9104575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303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8060598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7281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3395186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single" w:sz="6" w:space="15" w:color="ECEDED"/>
                    <w:right w:val="none" w:sz="0" w:space="0" w:color="auto"/>
                  </w:divBdr>
                  <w:divsChild>
                    <w:div w:id="1495025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10886987">
          <w:marLeft w:val="0"/>
          <w:marRight w:val="0"/>
          <w:marTop w:val="975"/>
          <w:marBottom w:val="9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5028495">
              <w:marLeft w:val="0"/>
              <w:marRight w:val="0"/>
              <w:marTop w:val="45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1096374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8827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1006803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7027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08132161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5922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127859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9980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4216115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9560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0735977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single" w:sz="6" w:space="15" w:color="ECEDED"/>
                    <w:right w:val="none" w:sz="0" w:space="0" w:color="auto"/>
                  </w:divBdr>
                  <w:divsChild>
                    <w:div w:id="1643927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37162288">
          <w:marLeft w:val="0"/>
          <w:marRight w:val="0"/>
          <w:marTop w:val="975"/>
          <w:marBottom w:val="9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50283">
              <w:marLeft w:val="0"/>
              <w:marRight w:val="0"/>
              <w:marTop w:val="45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4301982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3199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2548332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11583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6283519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89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1132135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8048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9719199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single" w:sz="6" w:space="15" w:color="ECEDED"/>
                    <w:right w:val="none" w:sz="0" w:space="0" w:color="auto"/>
                  </w:divBdr>
                  <w:divsChild>
                    <w:div w:id="729689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38656414">
          <w:marLeft w:val="0"/>
          <w:marRight w:val="0"/>
          <w:marTop w:val="975"/>
          <w:marBottom w:val="9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8569759">
              <w:marLeft w:val="0"/>
              <w:marRight w:val="0"/>
              <w:marTop w:val="45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2578538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35929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2908496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7687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5291569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6394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4676508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91812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6370033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85353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7951836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8525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6613253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37884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1279122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4173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5741571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9095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8098116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8925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1208780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4965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5151437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single" w:sz="6" w:space="15" w:color="ECEDED"/>
                    <w:right w:val="none" w:sz="0" w:space="0" w:color="auto"/>
                  </w:divBdr>
                  <w:divsChild>
                    <w:div w:id="1512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37446484">
          <w:marLeft w:val="0"/>
          <w:marRight w:val="0"/>
          <w:marTop w:val="975"/>
          <w:marBottom w:val="9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474593">
              <w:marLeft w:val="0"/>
              <w:marRight w:val="0"/>
              <w:marTop w:val="45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1380072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44214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0259411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5024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6246182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2804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3576201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164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785051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422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1020820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1010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7373796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single" w:sz="6" w:space="15" w:color="ECEDED"/>
                    <w:right w:val="none" w:sz="0" w:space="0" w:color="auto"/>
                  </w:divBdr>
                  <w:divsChild>
                    <w:div w:id="1864900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02090799">
          <w:marLeft w:val="0"/>
          <w:marRight w:val="0"/>
          <w:marTop w:val="975"/>
          <w:marBottom w:val="9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7782273">
              <w:marLeft w:val="0"/>
              <w:marRight w:val="0"/>
              <w:marTop w:val="45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1564956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222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3637298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7743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7105522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3885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2768420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70192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4399309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58152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9484059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8550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0821607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4008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7573114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3399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6434288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2922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3959822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8341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4815738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5718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8490755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70800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1199219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3269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0832388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3634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0640539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6372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9621886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single" w:sz="6" w:space="15" w:color="ECEDED"/>
                    <w:right w:val="none" w:sz="0" w:space="0" w:color="auto"/>
                  </w:divBdr>
                  <w:divsChild>
                    <w:div w:id="863978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95727739">
          <w:marLeft w:val="0"/>
          <w:marRight w:val="0"/>
          <w:marTop w:val="975"/>
          <w:marBottom w:val="9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6504701">
              <w:marLeft w:val="0"/>
              <w:marRight w:val="0"/>
              <w:marTop w:val="45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295402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25537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5556068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7447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0105749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single" w:sz="6" w:space="15" w:color="ECEDED"/>
                    <w:right w:val="none" w:sz="0" w:space="0" w:color="auto"/>
                  </w:divBdr>
                  <w:divsChild>
                    <w:div w:id="2745565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23582073">
          <w:marLeft w:val="0"/>
          <w:marRight w:val="0"/>
          <w:marTop w:val="975"/>
          <w:marBottom w:val="9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763570">
              <w:marLeft w:val="0"/>
              <w:marRight w:val="0"/>
              <w:marTop w:val="45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4255400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single" w:sz="6" w:space="15" w:color="ECEDED"/>
                    <w:right w:val="none" w:sz="0" w:space="0" w:color="auto"/>
                  </w:divBdr>
                  <w:divsChild>
                    <w:div w:id="189623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14439951">
          <w:marLeft w:val="0"/>
          <w:marRight w:val="0"/>
          <w:marTop w:val="975"/>
          <w:marBottom w:val="9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3694610">
              <w:marLeft w:val="0"/>
              <w:marRight w:val="0"/>
              <w:marTop w:val="45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48797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single" w:sz="6" w:space="15" w:color="ECEDED"/>
                    <w:right w:val="none" w:sz="0" w:space="0" w:color="auto"/>
                  </w:divBdr>
                  <w:divsChild>
                    <w:div w:id="1801654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69930314">
          <w:marLeft w:val="0"/>
          <w:marRight w:val="0"/>
          <w:marTop w:val="975"/>
          <w:marBottom w:val="9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0814154">
              <w:marLeft w:val="0"/>
              <w:marRight w:val="0"/>
              <w:marTop w:val="45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19410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single" w:sz="6" w:space="15" w:color="ECEDED"/>
                    <w:right w:val="none" w:sz="0" w:space="0" w:color="auto"/>
                  </w:divBdr>
                  <w:divsChild>
                    <w:div w:id="716048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86622407">
          <w:marLeft w:val="0"/>
          <w:marRight w:val="0"/>
          <w:marTop w:val="975"/>
          <w:marBottom w:val="9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7453210">
              <w:marLeft w:val="0"/>
              <w:marRight w:val="0"/>
              <w:marTop w:val="45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9056586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3632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2367391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single" w:sz="6" w:space="15" w:color="ECEDED"/>
                    <w:right w:val="none" w:sz="0" w:space="0" w:color="auto"/>
                  </w:divBdr>
                  <w:divsChild>
                    <w:div w:id="849300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9014670">
          <w:marLeft w:val="0"/>
          <w:marRight w:val="0"/>
          <w:marTop w:val="975"/>
          <w:marBottom w:val="9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809515">
              <w:marLeft w:val="0"/>
              <w:marRight w:val="0"/>
              <w:marTop w:val="45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5997859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0445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6831867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9644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4870924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9978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9559801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535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1690648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single" w:sz="6" w:space="15" w:color="ECEDED"/>
                    <w:right w:val="none" w:sz="0" w:space="0" w:color="auto"/>
                  </w:divBdr>
                  <w:divsChild>
                    <w:div w:id="2072927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28287324">
          <w:marLeft w:val="0"/>
          <w:marRight w:val="0"/>
          <w:marTop w:val="975"/>
          <w:marBottom w:val="9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2419455">
              <w:marLeft w:val="0"/>
              <w:marRight w:val="0"/>
              <w:marTop w:val="45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3995926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8673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7858082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0528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2695494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09929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9965664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5430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5223314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0010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9640062">
                  <w:marLeft w:val="0"/>
                  <w:marRight w:val="0"/>
                  <w:marTop w:val="0"/>
                  <w:marBottom w:val="0"/>
                  <w:divBdr>
                    <w:top w:val="single" w:sz="6" w:space="15" w:color="ECEDED"/>
                    <w:left w:val="none" w:sz="0" w:space="0" w:color="auto"/>
                    <w:bottom w:val="single" w:sz="6" w:space="15" w:color="ECEDED"/>
                    <w:right w:val="none" w:sz="0" w:space="0" w:color="auto"/>
                  </w:divBdr>
                  <w:divsChild>
                    <w:div w:id="12406778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27456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5874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2799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598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9868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5866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4323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Macintosh%20HD:Users:benwright:Library:Application%20Support:Microsoft:Office:User%20Templates:My%20Templates:Clifton%20Cameras%20Full%20Product%20Specification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Clifton Cameras Full Product Specification.dotx</Template>
  <TotalTime>19</TotalTime>
  <Pages>12</Pages>
  <Words>1842</Words>
  <Characters>10503</Characters>
  <Application>Microsoft Macintosh Word</Application>
  <DocSecurity>0</DocSecurity>
  <Lines>87</Lines>
  <Paragraphs>24</Paragraphs>
  <ScaleCrop>false</ScaleCrop>
  <Company/>
  <LinksUpToDate>false</LinksUpToDate>
  <CharactersWithSpaces>12321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Ben Wright</dc:creator>
  <cp:keywords/>
  <dc:description/>
  <cp:lastModifiedBy>Ben Wright</cp:lastModifiedBy>
  <cp:revision>1</cp:revision>
  <dcterms:created xsi:type="dcterms:W3CDTF">2018-08-01T15:29:00Z</dcterms:created>
  <dcterms:modified xsi:type="dcterms:W3CDTF">2018-08-01T15:49:00Z</dcterms:modified>
</cp:coreProperties>
</file>